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1CB" w:rsidRDefault="00246317">
      <w:r w:rsidRPr="00246317"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144000" cy="6838950"/>
            <wp:effectExtent l="19050" t="0" r="0" b="0"/>
            <wp:wrapNone/>
            <wp:docPr id="2" name="Picture 1" descr="tropical_bkgrn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pical_bkgrnd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20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7" type="#_x0000_t202" style="position:absolute;left:0;text-align:left;margin-left:310.6pt;margin-top:398.65pt;width:410.4pt;height:36.9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" o:allowincell="f" filled="f" stroked="f">
            <v:textbox style="mso-fit-shape-to-text:t" inset=",7.2pt,,7.2pt">
              <w:txbxContent>
                <w:p w:rsidR="009842C1" w:rsidRPr="0055232A" w:rsidRDefault="00D27DE3" w:rsidP="00DC0CF3">
                  <w:pPr>
                    <w:pStyle w:val="Heading3"/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55232A">
                    <w:rPr>
                      <w:b/>
                      <w:color w:val="FF0000"/>
                      <w:sz w:val="56"/>
                      <w:szCs w:val="56"/>
                    </w:rPr>
                    <w:t>From Noon – 2pm</w:t>
                  </w:r>
                </w:p>
                <w:p w:rsidR="00D27DE3" w:rsidRPr="00D27DE3" w:rsidRDefault="00D27DE3" w:rsidP="00D27DE3">
                  <w:pPr>
                    <w:jc w:val="center"/>
                  </w:pPr>
                </w:p>
              </w:txbxContent>
            </v:textbox>
            <w10:wrap anchorx="page" anchory="page"/>
          </v:shape>
        </w:pict>
      </w:r>
      <w:r w:rsidR="007B7205">
        <w:rPr>
          <w:noProof/>
        </w:rPr>
        <w:pict>
          <v:shape id="Text Box 8" o:spid="_x0000_s1026" type="#_x0000_t202" style="position:absolute;left:0;text-align:left;margin-left:239pt;margin-top:201.9pt;width:484pt;height:158.15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" o:allowincell="f" filled="f" stroked="f">
            <v:textbox style="mso-fit-shape-to-text:t" inset=",7.2pt,,7.2pt">
              <w:txbxContent>
                <w:p w:rsidR="00DC0CF3" w:rsidRPr="0055232A" w:rsidRDefault="00D27DE3" w:rsidP="00DC0CF3">
                  <w:pPr>
                    <w:pStyle w:val="Subhead"/>
                    <w:rPr>
                      <w:color w:val="auto"/>
                    </w:rPr>
                  </w:pPr>
                  <w:r w:rsidRPr="0055232A">
                    <w:rPr>
                      <w:color w:val="auto"/>
                    </w:rPr>
                    <w:t>You’re</w:t>
                  </w:r>
                  <w:r w:rsidR="00DC0CF3" w:rsidRPr="0055232A">
                    <w:rPr>
                      <w:color w:val="auto"/>
                    </w:rPr>
                    <w:t xml:space="preserve"> invited to a</w:t>
                  </w:r>
                  <w:r w:rsidRPr="0055232A">
                    <w:rPr>
                      <w:color w:val="auto"/>
                    </w:rPr>
                    <w:t xml:space="preserve"> Retirement Open House for </w:t>
                  </w:r>
                </w:p>
                <w:p w:rsidR="00782219" w:rsidRPr="00D27DE3" w:rsidRDefault="00D27DE3" w:rsidP="00DC0CF3">
                  <w:pPr>
                    <w:pStyle w:val="Heading1"/>
                    <w:rPr>
                      <w:color w:val="FF0000"/>
                    </w:rPr>
                  </w:pPr>
                  <w:r w:rsidRPr="00D27DE3">
                    <w:rPr>
                      <w:color w:val="FF0000"/>
                    </w:rPr>
                    <w:t>THERESA SWINEHART</w:t>
                  </w:r>
                </w:p>
                <w:p w:rsidR="009834D0" w:rsidRPr="0055232A" w:rsidRDefault="00D27DE3" w:rsidP="00782219">
                  <w:pPr>
                    <w:pStyle w:val="Heading2"/>
                    <w:rPr>
                      <w:color w:val="auto"/>
                      <w:szCs w:val="60"/>
                    </w:rPr>
                  </w:pPr>
                  <w:r w:rsidRPr="0055232A">
                    <w:rPr>
                      <w:color w:val="auto"/>
                    </w:rPr>
                    <w:t>At</w:t>
                  </w:r>
                  <w:r w:rsidR="009834D0" w:rsidRPr="0055232A">
                    <w:rPr>
                      <w:color w:val="auto"/>
                    </w:rPr>
                    <w:t xml:space="preserve"> </w:t>
                  </w:r>
                  <w:r w:rsidRPr="0055232A">
                    <w:rPr>
                      <w:color w:val="auto"/>
                    </w:rPr>
                    <w:t>Galion City Health Department</w:t>
                  </w:r>
                </w:p>
                <w:p w:rsidR="009842C1" w:rsidRPr="00D27DE3" w:rsidRDefault="00D27DE3" w:rsidP="00782219">
                  <w:pPr>
                    <w:pStyle w:val="PartyDate"/>
                    <w:rPr>
                      <w:color w:val="FF0000"/>
                    </w:rPr>
                  </w:pPr>
                  <w:r w:rsidRPr="00D27DE3">
                    <w:rPr>
                      <w:color w:val="FF0000"/>
                      <w:szCs w:val="28"/>
                    </w:rPr>
                    <w:t>On</w:t>
                  </w:r>
                  <w:r w:rsidR="009834D0" w:rsidRPr="00D27DE3">
                    <w:rPr>
                      <w:color w:val="FF0000"/>
                      <w:szCs w:val="28"/>
                    </w:rPr>
                    <w:t xml:space="preserve"> </w:t>
                  </w:r>
                  <w:sdt>
                    <w:sdtPr>
                      <w:rPr>
                        <w:color w:val="FF0000"/>
                        <w:szCs w:val="28"/>
                      </w:rPr>
                      <w:alias w:val="Date"/>
                      <w:tag w:val="Date"/>
                      <w:id w:val="376411736"/>
                      <w:placeholder>
                        <w:docPart w:val="B8DB4BB03B8A4EB5B02153B5333E22B7"/>
                      </w:placeholder>
                      <w:date w:fullDate="2016-06-29T00:00:00Z">
                        <w:dateFormat w:val="dddd, MMMM dd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r w:rsidRPr="00D27DE3">
                        <w:rPr>
                          <w:color w:val="FF0000"/>
                          <w:szCs w:val="28"/>
                        </w:rPr>
                        <w:t>Wednesday, June 29</w:t>
                      </w:r>
                    </w:sdtContent>
                  </w:sdt>
                </w:p>
              </w:txbxContent>
            </v:textbox>
            <w10:wrap anchorx="page" anchory="page"/>
          </v:shape>
        </w:pict>
      </w:r>
    </w:p>
    <w:sectPr w:rsidR="00C561CB" w:rsidSect="004806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7F04"/>
  <w:defaultTabStop w:val="720"/>
  <w:characterSpacingControl w:val="doNotCompress"/>
  <w:compat/>
  <w:rsids>
    <w:rsidRoot w:val="00D27DE3"/>
    <w:rsid w:val="0000201C"/>
    <w:rsid w:val="000B6A36"/>
    <w:rsid w:val="00157D59"/>
    <w:rsid w:val="002210A4"/>
    <w:rsid w:val="00246317"/>
    <w:rsid w:val="00260C0D"/>
    <w:rsid w:val="003716CA"/>
    <w:rsid w:val="004806F6"/>
    <w:rsid w:val="004C44E9"/>
    <w:rsid w:val="0055232A"/>
    <w:rsid w:val="006D60E1"/>
    <w:rsid w:val="00782219"/>
    <w:rsid w:val="007B7205"/>
    <w:rsid w:val="008624A0"/>
    <w:rsid w:val="008E04E4"/>
    <w:rsid w:val="00940FED"/>
    <w:rsid w:val="009834D0"/>
    <w:rsid w:val="009842C1"/>
    <w:rsid w:val="00A47CA0"/>
    <w:rsid w:val="00B329CB"/>
    <w:rsid w:val="00BD6A45"/>
    <w:rsid w:val="00C561CB"/>
    <w:rsid w:val="00C76C6C"/>
    <w:rsid w:val="00D27DE3"/>
    <w:rsid w:val="00DC0CF3"/>
    <w:rsid w:val="00DD17E8"/>
    <w:rsid w:val="00E12324"/>
    <w:rsid w:val="00E35AAC"/>
    <w:rsid w:val="00FC6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ru v:ext="edit" colors="#61a5d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6317"/>
    <w:pPr>
      <w:jc w:val="right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246317"/>
    <w:pPr>
      <w:spacing w:line="264" w:lineRule="auto"/>
      <w:outlineLvl w:val="0"/>
    </w:pPr>
    <w:rPr>
      <w:rFonts w:asciiTheme="majorHAnsi" w:hAnsiTheme="majorHAnsi"/>
      <w:caps/>
      <w:color w:val="FFFFFF" w:themeColor="background1"/>
      <w:sz w:val="80"/>
      <w:szCs w:val="100"/>
    </w:rPr>
  </w:style>
  <w:style w:type="paragraph" w:styleId="Heading2">
    <w:name w:val="heading 2"/>
    <w:basedOn w:val="Normal"/>
    <w:next w:val="Normal"/>
    <w:qFormat/>
    <w:rsid w:val="00246317"/>
    <w:pPr>
      <w:outlineLvl w:val="1"/>
    </w:pPr>
    <w:rPr>
      <w:i/>
      <w:color w:val="FFFFFF" w:themeColor="background1"/>
      <w:spacing w:val="40"/>
      <w:sz w:val="44"/>
      <w:szCs w:val="28"/>
    </w:rPr>
  </w:style>
  <w:style w:type="paragraph" w:styleId="Heading3">
    <w:name w:val="heading 3"/>
    <w:basedOn w:val="Heading1"/>
    <w:next w:val="Normal"/>
    <w:qFormat/>
    <w:rsid w:val="00246317"/>
    <w:pPr>
      <w:outlineLvl w:val="2"/>
    </w:pPr>
    <w:rPr>
      <w:rFonts w:asciiTheme="minorHAnsi" w:hAnsiTheme="minorHAnsi"/>
      <w:caps w:val="0"/>
      <w:color w:val="4F81BD" w:themeColor="accent1"/>
      <w:sz w:val="36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tyDate">
    <w:name w:val="Party Date"/>
    <w:qFormat/>
    <w:rsid w:val="00246317"/>
    <w:pPr>
      <w:spacing w:line="264" w:lineRule="auto"/>
      <w:jc w:val="right"/>
    </w:pPr>
    <w:rPr>
      <w:rFonts w:asciiTheme="majorHAnsi" w:hAnsiTheme="majorHAnsi"/>
      <w:color w:val="FFFFFF" w:themeColor="background1"/>
      <w:sz w:val="70"/>
      <w:szCs w:val="100"/>
    </w:rPr>
  </w:style>
  <w:style w:type="paragraph" w:customStyle="1" w:styleId="Subhead">
    <w:name w:val="Subhead"/>
    <w:qFormat/>
    <w:rsid w:val="00246317"/>
    <w:pPr>
      <w:spacing w:line="264" w:lineRule="auto"/>
      <w:jc w:val="right"/>
    </w:pPr>
    <w:rPr>
      <w:rFonts w:asciiTheme="minorHAnsi" w:hAnsiTheme="minorHAnsi"/>
      <w:color w:val="FFFFFF" w:themeColor="background1"/>
      <w:sz w:val="36"/>
      <w:szCs w:val="40"/>
    </w:rPr>
  </w:style>
  <w:style w:type="paragraph" w:styleId="BalloonText">
    <w:name w:val="Balloon Text"/>
    <w:basedOn w:val="Normal"/>
    <w:link w:val="BalloonTextChar"/>
    <w:semiHidden/>
    <w:unhideWhenUsed/>
    <w:rsid w:val="002463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4631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4631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%20smith\AppData\Roaming\Microsoft\Templates\PartyInviteTropic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8DB4BB03B8A4EB5B02153B5333E2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07366-7A92-4D2A-AA5E-4C6714789C06}"/>
      </w:docPartPr>
      <w:docPartBody>
        <w:p w:rsidR="00E74E77" w:rsidRDefault="00EA548B">
          <w:pPr>
            <w:pStyle w:val="B8DB4BB03B8A4EB5B02153B5333E22B7"/>
          </w:pPr>
          <w:r>
            <w:rPr>
              <w:szCs w:val="28"/>
            </w:rPr>
            <w:t>[click to select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A548B"/>
    <w:rsid w:val="00E74E77"/>
    <w:rsid w:val="00EA5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1B8FCFCCD34EE886710FE8A77AC187">
    <w:name w:val="EA1B8FCFCCD34EE886710FE8A77AC187"/>
    <w:rsid w:val="00E74E77"/>
  </w:style>
  <w:style w:type="paragraph" w:customStyle="1" w:styleId="61EC3F20DD904C748F69F595E0CDD264">
    <w:name w:val="61EC3F20DD904C748F69F595E0CDD264"/>
    <w:rsid w:val="00E74E77"/>
  </w:style>
  <w:style w:type="paragraph" w:customStyle="1" w:styleId="B8DB4BB03B8A4EB5B02153B5333E22B7">
    <w:name w:val="B8DB4BB03B8A4EB5B02153B5333E22B7"/>
    <w:rsid w:val="00E74E7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6F636C2-31F6-4C92-B094-5E97C1611D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PartyInviteTropical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invitation (tropical)</dc:title>
  <dc:creator>ashley smith</dc:creator>
  <cp:lastModifiedBy>ashley smith</cp:lastModifiedBy>
  <cp:revision>4</cp:revision>
  <dcterms:created xsi:type="dcterms:W3CDTF">2016-05-31T13:23:00Z</dcterms:created>
  <dcterms:modified xsi:type="dcterms:W3CDTF">2016-05-31T18:38:00Z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TC101154211033</vt:lpwstr>
  </property>
</Properties>
</file>