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9DA48" w14:textId="01DB342B" w:rsidR="006B5C23" w:rsidRDefault="00A47127" w:rsidP="00A47127">
      <w:pPr>
        <w:jc w:val="center"/>
      </w:pPr>
      <w:r>
        <w:t>Outreach Report</w:t>
      </w:r>
    </w:p>
    <w:p w14:paraId="2D68125B" w14:textId="22A638DA" w:rsidR="002D137C" w:rsidRPr="00423A03" w:rsidRDefault="002C4F57" w:rsidP="002D137C">
      <w:pPr>
        <w:jc w:val="center"/>
      </w:pPr>
      <w:r w:rsidRPr="00423A03">
        <w:t>GAY PRIDE</w:t>
      </w:r>
    </w:p>
    <w:p w14:paraId="0C94FC7C" w14:textId="12115C48" w:rsidR="002D137C" w:rsidRPr="00423A03" w:rsidRDefault="002C4F57" w:rsidP="002D137C">
      <w:pPr>
        <w:jc w:val="center"/>
      </w:pPr>
      <w:r w:rsidRPr="00423A03">
        <w:t>8/7/2021</w:t>
      </w:r>
    </w:p>
    <w:p w14:paraId="0BFB4E42" w14:textId="4010847E" w:rsidR="008C29FA" w:rsidRPr="00423A03" w:rsidRDefault="00EA3962" w:rsidP="002D137C">
      <w:pPr>
        <w:rPr>
          <w:b/>
        </w:rPr>
      </w:pPr>
      <w:r w:rsidRPr="00423A03">
        <w:rPr>
          <w:b/>
        </w:rPr>
        <w:t xml:space="preserve">Division: </w:t>
      </w:r>
    </w:p>
    <w:p w14:paraId="6EF114D4" w14:textId="5086EA30" w:rsidR="000D4A1B" w:rsidRPr="00423A03" w:rsidRDefault="002C4F57" w:rsidP="00A47127">
      <w:r w:rsidRPr="00423A03">
        <w:t>STI/HIV Prevention</w:t>
      </w:r>
    </w:p>
    <w:p w14:paraId="31B8FBBB" w14:textId="5C2EB7C4" w:rsidR="00A47127" w:rsidRPr="00423A03" w:rsidRDefault="00A47127" w:rsidP="00A47127">
      <w:r w:rsidRPr="00423A03">
        <w:t>Participating Staff:</w:t>
      </w:r>
    </w:p>
    <w:p w14:paraId="426AC7CE" w14:textId="602C1160" w:rsidR="002D137C" w:rsidRPr="00423A03" w:rsidRDefault="002C4F57" w:rsidP="002D137C">
      <w:r w:rsidRPr="00423A03">
        <w:t xml:space="preserve">Sarah </w:t>
      </w:r>
      <w:proofErr w:type="gramStart"/>
      <w:r w:rsidRPr="00423A03">
        <w:t xml:space="preserve">Miley, </w:t>
      </w:r>
      <w:r w:rsidR="002D137C" w:rsidRPr="00423A03">
        <w:t xml:space="preserve"> </w:t>
      </w:r>
      <w:r w:rsidRPr="00423A03">
        <w:t>APRN</w:t>
      </w:r>
      <w:proofErr w:type="gramEnd"/>
    </w:p>
    <w:p w14:paraId="084F3F47" w14:textId="372EEC84" w:rsidR="000D4A1B" w:rsidRPr="00423A03" w:rsidRDefault="002C4F57" w:rsidP="00A47127">
      <w:r w:rsidRPr="00423A03">
        <w:t>Tina Nichols, Disease Intervention Specialist</w:t>
      </w:r>
    </w:p>
    <w:p w14:paraId="4680354E" w14:textId="74196F3E" w:rsidR="002C4F57" w:rsidRPr="00423A03" w:rsidRDefault="002C4F57" w:rsidP="00A47127"/>
    <w:p w14:paraId="238FF4D5" w14:textId="6C2105CE" w:rsidR="004B1591" w:rsidRPr="00423A03" w:rsidRDefault="008C29FA" w:rsidP="004B1591">
      <w:r w:rsidRPr="00423A03">
        <w:t xml:space="preserve">Anticipated Outcome: </w:t>
      </w:r>
      <w:r w:rsidR="000E33BA" w:rsidRPr="00423A03">
        <w:t xml:space="preserve"> </w:t>
      </w:r>
      <w:r w:rsidR="002C4F57" w:rsidRPr="00423A03">
        <w:t xml:space="preserve">To make community aware of Galion City Health Department Services for Sexual Health Clinic, </w:t>
      </w:r>
      <w:proofErr w:type="spellStart"/>
      <w:r w:rsidR="002C4F57" w:rsidRPr="00423A03">
        <w:t>PrEP</w:t>
      </w:r>
      <w:proofErr w:type="spellEnd"/>
      <w:r w:rsidR="002C4F57" w:rsidRPr="00423A03">
        <w:t>/HIV Prevention, testing, and education.</w:t>
      </w:r>
    </w:p>
    <w:p w14:paraId="61B90847" w14:textId="2DB70090" w:rsidR="002C4F57" w:rsidRPr="00423A03" w:rsidRDefault="002C4F57" w:rsidP="004B1591"/>
    <w:p w14:paraId="17B77EE1" w14:textId="5ADB2E06" w:rsidR="000E33BA" w:rsidRPr="000E33BA" w:rsidRDefault="000E33BA" w:rsidP="00A47127">
      <w:pPr>
        <w:rPr>
          <w:color w:val="FF0000"/>
        </w:rPr>
      </w:pPr>
    </w:p>
    <w:p w14:paraId="5351B133" w14:textId="5072CAE2" w:rsidR="00634163" w:rsidRPr="00423A03" w:rsidRDefault="00EA3962" w:rsidP="00A47127">
      <w:r w:rsidRPr="00634163">
        <w:rPr>
          <w:b/>
        </w:rPr>
        <w:t>Description of event:</w:t>
      </w:r>
      <w:r w:rsidRPr="008C29FA">
        <w:t xml:space="preserve"> </w:t>
      </w:r>
      <w:r w:rsidR="002C4F57" w:rsidRPr="00423A03">
        <w:t xml:space="preserve">GCHD attended GAY PRIDE Event in Mansfield, OH.  We were sponsors, </w:t>
      </w:r>
      <w:proofErr w:type="gramStart"/>
      <w:r w:rsidR="002C4F57" w:rsidRPr="00423A03">
        <w:t>and  participated</w:t>
      </w:r>
      <w:proofErr w:type="gramEnd"/>
      <w:r w:rsidR="002C4F57" w:rsidRPr="00423A03">
        <w:t xml:space="preserve"> in the parade, had a booth, and provided condoms and education.</w:t>
      </w:r>
    </w:p>
    <w:p w14:paraId="0007C17B" w14:textId="6D730896" w:rsidR="00634163" w:rsidRPr="00423A03" w:rsidRDefault="00634163" w:rsidP="00A47127">
      <w:pPr>
        <w:rPr>
          <w:b/>
        </w:rPr>
      </w:pPr>
      <w:r w:rsidRPr="00423A03">
        <w:rPr>
          <w:b/>
        </w:rPr>
        <w:t>Location:</w:t>
      </w:r>
      <w:r w:rsidR="000E33BA" w:rsidRPr="00423A03">
        <w:rPr>
          <w:b/>
        </w:rPr>
        <w:tab/>
      </w:r>
      <w:r w:rsidR="002C4F57" w:rsidRPr="00423A03">
        <w:t>Mansfield/Richland County</w:t>
      </w:r>
    </w:p>
    <w:p w14:paraId="449637E4" w14:textId="41473089" w:rsidR="00427A60" w:rsidRPr="00423A03" w:rsidRDefault="00521916" w:rsidP="00A47127">
      <w:pPr>
        <w:rPr>
          <w:b/>
        </w:rPr>
      </w:pPr>
      <w:r w:rsidRPr="00423A03">
        <w:rPr>
          <w:b/>
        </w:rPr>
        <w:t xml:space="preserve">Audience: </w:t>
      </w:r>
      <w:r w:rsidR="000E33BA" w:rsidRPr="00423A03">
        <w:rPr>
          <w:b/>
        </w:rPr>
        <w:tab/>
      </w:r>
      <w:r w:rsidR="002C4F57" w:rsidRPr="00423A03">
        <w:t>500+ Individuals</w:t>
      </w:r>
    </w:p>
    <w:p w14:paraId="51EB061D" w14:textId="2D98C7B1" w:rsidR="000414EF" w:rsidRPr="00423A03" w:rsidRDefault="000414EF" w:rsidP="000414EF">
      <w:pPr>
        <w:rPr>
          <w:b/>
        </w:rPr>
      </w:pPr>
      <w:r>
        <w:rPr>
          <w:b/>
        </w:rPr>
        <w:t xml:space="preserve">#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Community Members Impacted</w:t>
      </w:r>
      <w:r w:rsidRPr="00423A03">
        <w:rPr>
          <w:b/>
        </w:rPr>
        <w:t xml:space="preserve">: </w:t>
      </w:r>
      <w:r w:rsidR="002C4F57" w:rsidRPr="00423A03">
        <w:t xml:space="preserve">We spoke to over 150 individuals, handed out posters, condoms, pens, candy and </w:t>
      </w:r>
      <w:proofErr w:type="spellStart"/>
      <w:r w:rsidR="002C4F57" w:rsidRPr="00423A03">
        <w:t>PrEP</w:t>
      </w:r>
      <w:proofErr w:type="spellEnd"/>
      <w:r w:rsidR="002C4F57" w:rsidRPr="00423A03">
        <w:t xml:space="preserve"> information to the public.</w:t>
      </w:r>
      <w:r w:rsidR="00423A03">
        <w:t xml:space="preserve">  At the end of the day, we loaded up the local LGBTQ Bar with the excess condoms, posters, and materials.</w:t>
      </w:r>
    </w:p>
    <w:p w14:paraId="4056574F" w14:textId="5EA7C236" w:rsidR="00521916" w:rsidRDefault="00521916" w:rsidP="00A47127">
      <w:pPr>
        <w:rPr>
          <w:b/>
        </w:rPr>
      </w:pPr>
      <w:r>
        <w:rPr>
          <w:b/>
        </w:rPr>
        <w:t xml:space="preserve">Sponsor: </w:t>
      </w:r>
      <w:r w:rsidR="002C4F57">
        <w:rPr>
          <w:b/>
        </w:rPr>
        <w:t xml:space="preserve"> </w:t>
      </w:r>
      <w:r w:rsidR="00423A03">
        <w:rPr>
          <w:b/>
        </w:rPr>
        <w:t>GCHD</w:t>
      </w:r>
    </w:p>
    <w:p w14:paraId="5E2854FF" w14:textId="4DFBBA2E" w:rsidR="00C74786" w:rsidRDefault="00C74786" w:rsidP="00C74786">
      <w:pPr>
        <w:rPr>
          <w:noProof/>
          <w:color w:val="FF0000"/>
        </w:rPr>
      </w:pPr>
    </w:p>
    <w:p w14:paraId="0265FEF5" w14:textId="1E345733" w:rsidR="002C4F57" w:rsidRDefault="00984752" w:rsidP="00C74786">
      <w:pPr>
        <w:rPr>
          <w:noProof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1E5CA25D" wp14:editId="3356C71E">
            <wp:simplePos x="0" y="0"/>
            <wp:positionH relativeFrom="margin">
              <wp:posOffset>2667000</wp:posOffset>
            </wp:positionH>
            <wp:positionV relativeFrom="margin">
              <wp:align>bottom</wp:align>
            </wp:positionV>
            <wp:extent cx="3926944" cy="2943225"/>
            <wp:effectExtent l="19050" t="38100" r="16510" b="47625"/>
            <wp:wrapNone/>
            <wp:docPr id="9" name="Picture 9" descr="A car with balloons on the h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r with balloons on the hoo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26944" cy="29432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600000" rev="107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inline distT="0" distB="0" distL="0" distR="0" wp14:anchorId="530C674B" wp14:editId="64D3E07D">
            <wp:extent cx="3151507" cy="2363631"/>
            <wp:effectExtent l="0" t="6032" r="4762" b="4763"/>
            <wp:docPr id="3" name="Picture 3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805" cy="23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A5C1" w14:textId="7958327B" w:rsidR="00984752" w:rsidRDefault="00984752" w:rsidP="00C74786">
      <w:pPr>
        <w:rPr>
          <w:noProof/>
          <w:color w:val="FF0000"/>
        </w:rPr>
      </w:pPr>
    </w:p>
    <w:p w14:paraId="032CA791" w14:textId="1CE79027" w:rsidR="002C4F57" w:rsidRDefault="002C4F57" w:rsidP="00C74786">
      <w:pPr>
        <w:rPr>
          <w:noProof/>
          <w:color w:val="FF0000"/>
        </w:rPr>
      </w:pPr>
    </w:p>
    <w:p w14:paraId="22E38C18" w14:textId="0E8228A6" w:rsidR="002C4F57" w:rsidRDefault="002C4F57" w:rsidP="00C74786">
      <w:pPr>
        <w:rPr>
          <w:noProof/>
          <w:color w:val="FF0000"/>
        </w:rPr>
      </w:pPr>
    </w:p>
    <w:p w14:paraId="325E1710" w14:textId="5EA78179" w:rsidR="002C4F57" w:rsidRDefault="002C4F57" w:rsidP="00C74786">
      <w:pPr>
        <w:rPr>
          <w:noProof/>
          <w:color w:val="FF0000"/>
        </w:rPr>
      </w:pPr>
    </w:p>
    <w:p w14:paraId="5B1EF5CB" w14:textId="63A627C2" w:rsidR="002C4F57" w:rsidRDefault="002C4F57" w:rsidP="00C74786">
      <w:pPr>
        <w:rPr>
          <w:noProof/>
          <w:color w:val="FF0000"/>
        </w:rPr>
      </w:pPr>
    </w:p>
    <w:p w14:paraId="78502B9E" w14:textId="36A64D0D" w:rsidR="00984752" w:rsidRDefault="00984752" w:rsidP="00C74786">
      <w:pPr>
        <w:rPr>
          <w:noProof/>
          <w:color w:val="FF0000"/>
        </w:rPr>
      </w:pPr>
    </w:p>
    <w:p w14:paraId="24E6C0EB" w14:textId="52270A96" w:rsidR="00984752" w:rsidRDefault="00984752" w:rsidP="00C74786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209F0FC" wp14:editId="103CBA1B">
            <wp:extent cx="2821841" cy="2533381"/>
            <wp:effectExtent l="0" t="8255" r="8890" b="8890"/>
            <wp:docPr id="11" name="Picture 11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and person posing for a pictur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581" cy="26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03">
        <w:rPr>
          <w:noProof/>
          <w:color w:val="FF0000"/>
        </w:rPr>
        <w:drawing>
          <wp:inline distT="0" distB="0" distL="0" distR="0" wp14:anchorId="3ECE076A" wp14:editId="6F098D9D">
            <wp:extent cx="3219450" cy="2504659"/>
            <wp:effectExtent l="0" t="0" r="0" b="0"/>
            <wp:docPr id="12" name="Picture 12" descr="A picture containing grass,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ground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51" cy="25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55B7" w14:textId="223C2AD8" w:rsidR="00984752" w:rsidRDefault="00984752" w:rsidP="00C74786">
      <w:pPr>
        <w:rPr>
          <w:noProof/>
          <w:color w:val="FF0000"/>
        </w:rPr>
      </w:pPr>
    </w:p>
    <w:p w14:paraId="79446061" w14:textId="77777777" w:rsidR="00984752" w:rsidRDefault="00984752" w:rsidP="00C74786">
      <w:pPr>
        <w:rPr>
          <w:noProof/>
          <w:color w:val="FF0000"/>
        </w:rPr>
      </w:pPr>
    </w:p>
    <w:p w14:paraId="17C174BC" w14:textId="73A8160D" w:rsidR="002C4F57" w:rsidRDefault="002C4F57" w:rsidP="00C74786">
      <w:pPr>
        <w:rPr>
          <w:noProof/>
          <w:color w:val="FF0000"/>
        </w:rPr>
      </w:pPr>
    </w:p>
    <w:p w14:paraId="1262F50D" w14:textId="795F9ECE" w:rsidR="002C4F57" w:rsidRDefault="002C4F57" w:rsidP="00C74786">
      <w:pPr>
        <w:rPr>
          <w:noProof/>
          <w:color w:val="FF0000"/>
        </w:rPr>
      </w:pPr>
    </w:p>
    <w:p w14:paraId="645C2FAF" w14:textId="3F9E2750" w:rsidR="002C4F57" w:rsidRDefault="002C4F57" w:rsidP="00C74786">
      <w:pPr>
        <w:rPr>
          <w:noProof/>
          <w:color w:val="FF0000"/>
        </w:rPr>
      </w:pPr>
    </w:p>
    <w:p w14:paraId="54599345" w14:textId="77777777" w:rsidR="00C74786" w:rsidRDefault="00C74786" w:rsidP="00ED7234">
      <w:pPr>
        <w:rPr>
          <w:b/>
        </w:rPr>
      </w:pPr>
    </w:p>
    <w:p w14:paraId="3AE7D8DD" w14:textId="44CC31A1" w:rsidR="00EA3962" w:rsidRPr="00423A03" w:rsidRDefault="00EA3962" w:rsidP="00ED7234">
      <w:r w:rsidRPr="00634163">
        <w:rPr>
          <w:b/>
        </w:rPr>
        <w:t>Outcomes of event:</w:t>
      </w:r>
      <w:r w:rsidRPr="008C29FA">
        <w:t xml:space="preserve"> </w:t>
      </w:r>
      <w:r w:rsidR="000E33BA">
        <w:rPr>
          <w:color w:val="FF0000"/>
        </w:rPr>
        <w:t xml:space="preserve"> </w:t>
      </w:r>
      <w:r w:rsidR="00984752" w:rsidRPr="00423A03">
        <w:t>Richland County is one of the 9 counties we serve on HIV Prevention Grant.  We had many community members, and event goers, make a comment about the good work we are doing in the community.  We had a productive day and met many people we could refer for services.</w:t>
      </w:r>
    </w:p>
    <w:p w14:paraId="6898D423" w14:textId="77777777" w:rsidR="00984752" w:rsidRDefault="00984752" w:rsidP="00ED7234">
      <w:pPr>
        <w:rPr>
          <w:b/>
        </w:rPr>
      </w:pPr>
    </w:p>
    <w:p w14:paraId="6339FBC6" w14:textId="5D9844A7" w:rsidR="00C74786" w:rsidRPr="00423A03" w:rsidRDefault="00C74786" w:rsidP="00C74786">
      <w:pPr>
        <w:rPr>
          <w:b/>
        </w:rPr>
      </w:pPr>
      <w:r w:rsidRPr="00FA63F3">
        <w:rPr>
          <w:b/>
        </w:rPr>
        <w:t>In what ways can outreach be improved?</w:t>
      </w:r>
      <w:r w:rsidR="004B1591">
        <w:rPr>
          <w:b/>
        </w:rPr>
        <w:t xml:space="preserve"> </w:t>
      </w:r>
      <w:r w:rsidR="00423A03" w:rsidRPr="00423A03">
        <w:t>Our day couldn’t have been better, we were well received, and felt good about our presence there for the community!</w:t>
      </w:r>
    </w:p>
    <w:p w14:paraId="65D62443" w14:textId="77777777" w:rsidR="00C74786" w:rsidRPr="00423A03" w:rsidRDefault="00C74786" w:rsidP="00ED7234">
      <w:pPr>
        <w:rPr>
          <w:b/>
        </w:rPr>
      </w:pPr>
    </w:p>
    <w:sectPr w:rsidR="00C74786" w:rsidRPr="00423A03" w:rsidSect="003B3E6E">
      <w:headerReference w:type="default" r:id="rId11"/>
      <w:headerReference w:type="first" r:id="rId12"/>
      <w:pgSz w:w="12240" w:h="15840" w:code="1"/>
      <w:pgMar w:top="1584" w:right="1440" w:bottom="1440" w:left="1440" w:header="122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4AD0" w14:textId="77777777" w:rsidR="00A47127" w:rsidRDefault="00A47127" w:rsidP="00D24243">
      <w:r>
        <w:separator/>
      </w:r>
    </w:p>
  </w:endnote>
  <w:endnote w:type="continuationSeparator" w:id="0">
    <w:p w14:paraId="266B9E2E" w14:textId="77777777" w:rsidR="00A47127" w:rsidRDefault="00A47127" w:rsidP="00D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6B25F" w14:textId="77777777" w:rsidR="00A47127" w:rsidRDefault="00A47127" w:rsidP="00D24243">
      <w:r>
        <w:separator/>
      </w:r>
    </w:p>
  </w:footnote>
  <w:footnote w:type="continuationSeparator" w:id="0">
    <w:p w14:paraId="701AE70D" w14:textId="77777777" w:rsidR="00A47127" w:rsidRDefault="00A47127" w:rsidP="00D24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7098" w14:textId="77777777" w:rsidR="00ED7234" w:rsidRDefault="00DA59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5DE6F" wp14:editId="6D4306BD">
              <wp:simplePos x="0" y="0"/>
              <wp:positionH relativeFrom="margin">
                <wp:align>center</wp:align>
              </wp:positionH>
              <wp:positionV relativeFrom="paragraph">
                <wp:posOffset>-72390</wp:posOffset>
              </wp:positionV>
              <wp:extent cx="7209155" cy="98425"/>
              <wp:effectExtent l="0" t="3810" r="1270" b="2540"/>
              <wp:wrapNone/>
              <wp:docPr id="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9155" cy="98425"/>
                      </a:xfrm>
                      <a:prstGeom prst="rect">
                        <a:avLst/>
                      </a:prstGeom>
                      <a:solidFill>
                        <a:srgbClr val="5BC4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A235A" id="Rectangle 12" o:spid="_x0000_s1026" style="position:absolute;margin-left:0;margin-top:-5.7pt;width:567.65pt;height:7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" fillcolor="#5bc4bf" stroked="f">
              <w10:wrap anchorx="margin"/>
            </v:rect>
          </w:pict>
        </mc:Fallback>
      </mc:AlternateContent>
    </w:r>
    <w:r w:rsidR="00ED7234">
      <w:rPr>
        <w:noProof/>
      </w:rPr>
      <w:drawing>
        <wp:anchor distT="0" distB="0" distL="114300" distR="114300" simplePos="0" relativeHeight="251661312" behindDoc="1" locked="0" layoutInCell="1" allowOverlap="1" wp14:anchorId="3F666643" wp14:editId="566DFDDE">
          <wp:simplePos x="0" y="0"/>
          <wp:positionH relativeFrom="margin">
            <wp:posOffset>-485775</wp:posOffset>
          </wp:positionH>
          <wp:positionV relativeFrom="paragraph">
            <wp:posOffset>-520065</wp:posOffset>
          </wp:positionV>
          <wp:extent cx="799465" cy="495300"/>
          <wp:effectExtent l="19050" t="0" r="635" b="0"/>
          <wp:wrapTight wrapText="bothSides">
            <wp:wrapPolygon edited="0">
              <wp:start x="-515" y="0"/>
              <wp:lineTo x="-515" y="20769"/>
              <wp:lineTo x="21617" y="20769"/>
              <wp:lineTo x="21617" y="0"/>
              <wp:lineTo x="-515" y="0"/>
            </wp:wrapPolygon>
          </wp:wrapTight>
          <wp:docPr id="14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9B25" w14:textId="77777777" w:rsidR="00ED7234" w:rsidRDefault="00DA59D2" w:rsidP="003B3E6E">
    <w:pPr>
      <w:pStyle w:val="Header"/>
      <w:tabs>
        <w:tab w:val="clear" w:pos="4680"/>
        <w:tab w:val="clear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4B10C35" wp14:editId="272E2FF0">
              <wp:simplePos x="0" y="0"/>
              <wp:positionH relativeFrom="column">
                <wp:posOffset>-633095</wp:posOffset>
              </wp:positionH>
              <wp:positionV relativeFrom="paragraph">
                <wp:posOffset>-412750</wp:posOffset>
              </wp:positionV>
              <wp:extent cx="7209155" cy="617855"/>
              <wp:effectExtent l="0" t="0" r="0" b="444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9155" cy="617855"/>
                        <a:chOff x="443" y="574"/>
                        <a:chExt cx="11353" cy="973"/>
                      </a:xfrm>
                    </wpg:grpSpPr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>
                          <a:off x="443" y="1350"/>
                          <a:ext cx="11353" cy="155"/>
                        </a:xfrm>
                        <a:prstGeom prst="rect">
                          <a:avLst/>
                        </a:prstGeom>
                        <a:solidFill>
                          <a:srgbClr val="5BC4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917" y="823"/>
                          <a:ext cx="1993" cy="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3B700" w14:textId="77777777" w:rsidR="003B3E6E" w:rsidRPr="003B3E6E" w:rsidRDefault="003B3E6E" w:rsidP="003B3E6E">
                            <w:pPr>
                              <w:pStyle w:val="Address"/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113 Harding Way East</w:t>
                            </w:r>
                          </w:p>
                          <w:p w14:paraId="6BE026D5" w14:textId="77777777" w:rsidR="003B3E6E" w:rsidRPr="003B3E6E" w:rsidRDefault="003B3E6E" w:rsidP="003B3E6E">
                            <w:pPr>
                              <w:pStyle w:val="Address"/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Galion, Ohio 44833</w:t>
                            </w:r>
                          </w:p>
                          <w:p w14:paraId="113E9D30" w14:textId="77777777" w:rsidR="003B3E6E" w:rsidRPr="00592E20" w:rsidRDefault="003B3E6E" w:rsidP="003B3E6E">
                            <w:pPr>
                              <w:rPr>
                                <w:rFonts w:ascii="Helvetica" w:hAnsi="Helvetica"/>
                                <w:color w:val="1F497D" w:themeColor="text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9500" y="574"/>
                          <a:ext cx="1996" cy="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37F4D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Phone</w:t>
                            </w: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ab/>
                              <w:t>419.468.1075</w:t>
                            </w:r>
                          </w:p>
                          <w:p w14:paraId="3D3786AA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Fax</w:t>
                            </w: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ab/>
                              <w:t>419.468.8618</w:t>
                            </w:r>
                          </w:p>
                          <w:p w14:paraId="1635EB7F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www.galionhealth.org</w:t>
                            </w:r>
                          </w:p>
                          <w:p w14:paraId="2D982268" w14:textId="77777777" w:rsidR="003B3E6E" w:rsidRPr="00E47FDC" w:rsidRDefault="003B3E6E" w:rsidP="003B3E6E">
                            <w:pPr>
                              <w:pStyle w:val="phfax"/>
                              <w:rPr>
                                <w:rFonts w:ascii="HelveticaNeue" w:hAnsi="HelveticaNeue"/>
                                <w:sz w:val="20"/>
                              </w:rPr>
                            </w:pPr>
                          </w:p>
                          <w:p w14:paraId="406CBD42" w14:textId="77777777" w:rsidR="003B3E6E" w:rsidRPr="00E47FDC" w:rsidRDefault="003B3E6E" w:rsidP="003B3E6E">
                            <w:pPr>
                              <w:pStyle w:val="phfax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10C35" id="Group 16" o:spid="_x0000_s1026" style="position:absolute;margin-left:-49.85pt;margin-top:-32.5pt;width:567.65pt;height:48.65pt;z-index:251668480" coordorigin="443,574" coordsize="11353,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">
              <v:rect id="Rectangle 13" o:spid="_x0000_s1027" style="position:absolute;left:443;top:1350;width:1135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" fillcolor="#5bc4b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6917;top:823;width:1993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0693B700" w14:textId="77777777" w:rsidR="003B3E6E" w:rsidRPr="003B3E6E" w:rsidRDefault="003B3E6E" w:rsidP="003B3E6E">
                      <w:pPr>
                        <w:pStyle w:val="Address"/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  <w:t>113 Harding Way East</w:t>
                      </w:r>
                    </w:p>
                    <w:p w14:paraId="6BE026D5" w14:textId="77777777" w:rsidR="003B3E6E" w:rsidRPr="003B3E6E" w:rsidRDefault="003B3E6E" w:rsidP="003B3E6E">
                      <w:pPr>
                        <w:pStyle w:val="Address"/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  <w:t>Galion, Ohio 44833</w:t>
                      </w:r>
                    </w:p>
                    <w:p w14:paraId="113E9D30" w14:textId="77777777" w:rsidR="003B3E6E" w:rsidRPr="00592E20" w:rsidRDefault="003B3E6E" w:rsidP="003B3E6E">
                      <w:pPr>
                        <w:rPr>
                          <w:rFonts w:ascii="Helvetica" w:hAnsi="Helvetica"/>
                          <w:color w:val="1F497D" w:themeColor="text2"/>
                          <w:szCs w:val="16"/>
                        </w:rPr>
                      </w:pPr>
                    </w:p>
                  </w:txbxContent>
                </v:textbox>
              </v:shape>
              <v:shape id="Text Box 15" o:spid="_x0000_s1029" type="#_x0000_t202" style="position:absolute;left:9500;top:574;width:199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4C037F4D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Phone</w:t>
                      </w: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ab/>
                        <w:t>419.468.1075</w:t>
                      </w:r>
                    </w:p>
                    <w:p w14:paraId="3D3786AA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Fax</w:t>
                      </w: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ab/>
                        <w:t>419.468.8618</w:t>
                      </w:r>
                    </w:p>
                    <w:p w14:paraId="1635EB7F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www.galionhealth.org</w:t>
                      </w:r>
                    </w:p>
                    <w:p w14:paraId="2D982268" w14:textId="77777777" w:rsidR="003B3E6E" w:rsidRPr="00E47FDC" w:rsidRDefault="003B3E6E" w:rsidP="003B3E6E">
                      <w:pPr>
                        <w:pStyle w:val="phfax"/>
                        <w:rPr>
                          <w:rFonts w:ascii="HelveticaNeue" w:hAnsi="HelveticaNeue"/>
                          <w:sz w:val="20"/>
                        </w:rPr>
                      </w:pPr>
                    </w:p>
                    <w:p w14:paraId="406CBD42" w14:textId="77777777" w:rsidR="003B3E6E" w:rsidRPr="00E47FDC" w:rsidRDefault="003B3E6E" w:rsidP="003B3E6E">
                      <w:pPr>
                        <w:pStyle w:val="phfax"/>
                      </w:pPr>
                    </w:p>
                  </w:txbxContent>
                </v:textbox>
              </v:shape>
            </v:group>
          </w:pict>
        </mc:Fallback>
      </mc:AlternateContent>
    </w:r>
    <w:r w:rsidR="003B3E6E" w:rsidRPr="003B3E6E">
      <w:rPr>
        <w:noProof/>
      </w:rPr>
      <w:drawing>
        <wp:anchor distT="0" distB="0" distL="114300" distR="114300" simplePos="0" relativeHeight="251665408" behindDoc="1" locked="0" layoutInCell="1" allowOverlap="1" wp14:anchorId="31F1C622" wp14:editId="234AC5D1">
          <wp:simplePos x="0" y="0"/>
          <wp:positionH relativeFrom="margin">
            <wp:posOffset>-333375</wp:posOffset>
          </wp:positionH>
          <wp:positionV relativeFrom="paragraph">
            <wp:posOffset>-504190</wp:posOffset>
          </wp:positionV>
          <wp:extent cx="1019175" cy="631190"/>
          <wp:effectExtent l="19050" t="0" r="9525" b="0"/>
          <wp:wrapTight wrapText="bothSides">
            <wp:wrapPolygon edited="0">
              <wp:start x="-404" y="0"/>
              <wp:lineTo x="-404" y="20861"/>
              <wp:lineTo x="21802" y="20861"/>
              <wp:lineTo x="21802" y="0"/>
              <wp:lineTo x="-404" y="0"/>
            </wp:wrapPolygon>
          </wp:wrapTight>
          <wp:docPr id="1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127"/>
    <w:rsid w:val="000130E5"/>
    <w:rsid w:val="000414EF"/>
    <w:rsid w:val="00070391"/>
    <w:rsid w:val="000B04EC"/>
    <w:rsid w:val="000D4A1B"/>
    <w:rsid w:val="000E33BA"/>
    <w:rsid w:val="00111A99"/>
    <w:rsid w:val="0018144F"/>
    <w:rsid w:val="00262CB0"/>
    <w:rsid w:val="002C4F57"/>
    <w:rsid w:val="002D137C"/>
    <w:rsid w:val="002F5791"/>
    <w:rsid w:val="00396E11"/>
    <w:rsid w:val="003B3E6E"/>
    <w:rsid w:val="00423A03"/>
    <w:rsid w:val="00427A60"/>
    <w:rsid w:val="0047670F"/>
    <w:rsid w:val="00477920"/>
    <w:rsid w:val="004B1591"/>
    <w:rsid w:val="00521916"/>
    <w:rsid w:val="00555D55"/>
    <w:rsid w:val="005878A7"/>
    <w:rsid w:val="005C7432"/>
    <w:rsid w:val="006201C6"/>
    <w:rsid w:val="00634163"/>
    <w:rsid w:val="006B5C23"/>
    <w:rsid w:val="007328A7"/>
    <w:rsid w:val="00802A71"/>
    <w:rsid w:val="00840242"/>
    <w:rsid w:val="0084152C"/>
    <w:rsid w:val="008C1D33"/>
    <w:rsid w:val="008C29FA"/>
    <w:rsid w:val="00906908"/>
    <w:rsid w:val="00937D97"/>
    <w:rsid w:val="00984752"/>
    <w:rsid w:val="00A17D27"/>
    <w:rsid w:val="00A47127"/>
    <w:rsid w:val="00A92B0A"/>
    <w:rsid w:val="00BC7581"/>
    <w:rsid w:val="00C524D4"/>
    <w:rsid w:val="00C74786"/>
    <w:rsid w:val="00D24243"/>
    <w:rsid w:val="00DA59D2"/>
    <w:rsid w:val="00DA7E01"/>
    <w:rsid w:val="00DB11D8"/>
    <w:rsid w:val="00E711E5"/>
    <w:rsid w:val="00EA3962"/>
    <w:rsid w:val="00ED7234"/>
    <w:rsid w:val="00F2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3F912A0"/>
  <w15:docId w15:val="{E1316537-9685-472B-B880-DAC1FDE9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24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243"/>
  </w:style>
  <w:style w:type="paragraph" w:styleId="Footer">
    <w:name w:val="footer"/>
    <w:basedOn w:val="Normal"/>
    <w:link w:val="FooterChar"/>
    <w:uiPriority w:val="99"/>
    <w:semiHidden/>
    <w:unhideWhenUsed/>
    <w:rsid w:val="00D24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4243"/>
  </w:style>
  <w:style w:type="paragraph" w:customStyle="1" w:styleId="Address">
    <w:name w:val="Address"/>
    <w:basedOn w:val="Normal"/>
    <w:link w:val="AddressChar"/>
    <w:qFormat/>
    <w:rsid w:val="00D24243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eastAsia="Times New Roman" w:hAnsi="Arial" w:cs="Arial"/>
      <w:color w:val="808080"/>
      <w:sz w:val="16"/>
      <w:szCs w:val="16"/>
    </w:rPr>
  </w:style>
  <w:style w:type="character" w:customStyle="1" w:styleId="AddressChar">
    <w:name w:val="Address Char"/>
    <w:basedOn w:val="DefaultParagraphFont"/>
    <w:link w:val="Address"/>
    <w:rsid w:val="00D24243"/>
    <w:rPr>
      <w:rFonts w:ascii="Arial" w:eastAsia="Times New Roman" w:hAnsi="Arial" w:cs="Arial"/>
      <w:color w:val="808080"/>
      <w:sz w:val="16"/>
      <w:szCs w:val="16"/>
    </w:rPr>
  </w:style>
  <w:style w:type="paragraph" w:customStyle="1" w:styleId="phfax">
    <w:name w:val="ph/fax"/>
    <w:basedOn w:val="Normal"/>
    <w:link w:val="phfaxChar"/>
    <w:qFormat/>
    <w:rsid w:val="00D24243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eastAsia="Times New Roman" w:hAnsi="Arial" w:cs="Times New Roman"/>
      <w:color w:val="808080"/>
      <w:sz w:val="16"/>
      <w:szCs w:val="16"/>
    </w:rPr>
  </w:style>
  <w:style w:type="character" w:customStyle="1" w:styleId="phfaxChar">
    <w:name w:val="ph/fax Char"/>
    <w:basedOn w:val="DefaultParagraphFont"/>
    <w:link w:val="phfax"/>
    <w:rsid w:val="00D24243"/>
    <w:rPr>
      <w:rFonts w:ascii="Arial" w:eastAsia="Times New Roman" w:hAnsi="Arial" w:cs="Times New Roman"/>
      <w:color w:val="80808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epartment%20Docs\Department%20Forms\Letterhead%20Modified%20Sm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05F26-CEDE-45D7-9273-D067AE75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Modified Small</Template>
  <TotalTime>5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Health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EMiller</dc:creator>
  <cp:lastModifiedBy>Tina Nichols</cp:lastModifiedBy>
  <cp:revision>2</cp:revision>
  <cp:lastPrinted>2013-09-23T16:39:00Z</cp:lastPrinted>
  <dcterms:created xsi:type="dcterms:W3CDTF">2021-09-13T20:06:00Z</dcterms:created>
  <dcterms:modified xsi:type="dcterms:W3CDTF">2021-09-13T20:06:00Z</dcterms:modified>
</cp:coreProperties>
</file>